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21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1"/>
        <w:gridCol w:w="939"/>
        <w:gridCol w:w="44"/>
        <w:gridCol w:w="380"/>
        <w:gridCol w:w="117"/>
        <w:gridCol w:w="159"/>
        <w:gridCol w:w="334"/>
        <w:gridCol w:w="393"/>
        <w:gridCol w:w="307"/>
        <w:gridCol w:w="157"/>
        <w:gridCol w:w="118"/>
        <w:gridCol w:w="250"/>
        <w:gridCol w:w="94"/>
        <w:gridCol w:w="61"/>
        <w:gridCol w:w="409"/>
        <w:gridCol w:w="116"/>
        <w:gridCol w:w="755"/>
        <w:gridCol w:w="420"/>
        <w:gridCol w:w="213"/>
        <w:gridCol w:w="56"/>
        <w:gridCol w:w="229"/>
        <w:gridCol w:w="544"/>
        <w:gridCol w:w="56"/>
        <w:gridCol w:w="566"/>
        <w:gridCol w:w="254"/>
        <w:gridCol w:w="263"/>
        <w:gridCol w:w="691"/>
        <w:gridCol w:w="695"/>
        <w:gridCol w:w="1520"/>
      </w:tblGrid>
      <w:tr w:rsidR="008A2D8C" w14:paraId="36D08864" w14:textId="77777777" w:rsidTr="00167D32">
        <w:trPr>
          <w:cantSplit/>
          <w:trHeight w:val="1076"/>
        </w:trPr>
        <w:tc>
          <w:tcPr>
            <w:tcW w:w="10221" w:type="dxa"/>
            <w:gridSpan w:val="29"/>
            <w:tcBorders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A57AD7C" w14:textId="5A5CA53C" w:rsidR="008A2D8C" w:rsidRDefault="009460CC">
            <w:pPr>
              <w:pStyle w:val="Standard"/>
              <w:snapToGrid w:val="0"/>
              <w:spacing w:line="440" w:lineRule="exact"/>
              <w:jc w:val="center"/>
            </w:pPr>
            <w:r>
              <w:rPr>
                <w:rFonts w:eastAsia="標楷體" w:hint="eastAsia"/>
                <w:b/>
                <w:sz w:val="32"/>
                <w:szCs w:val="32"/>
                <w:u w:val="double"/>
              </w:rPr>
              <w:t>農業部林業及自然保育署新竹分署</w:t>
            </w:r>
            <w:r w:rsidR="00522E42">
              <w:rPr>
                <w:rFonts w:eastAsia="標楷體"/>
                <w:b/>
                <w:sz w:val="32"/>
                <w:szCs w:val="32"/>
                <w:u w:val="double"/>
              </w:rPr>
              <w:t>應徵</w:t>
            </w:r>
            <w:r w:rsidR="00324C81">
              <w:rPr>
                <w:rFonts w:eastAsia="標楷體" w:hint="eastAsia"/>
                <w:b/>
                <w:bCs/>
                <w:sz w:val="32"/>
                <w:szCs w:val="32"/>
                <w:u w:val="double"/>
              </w:rPr>
              <w:t>約用</w:t>
            </w:r>
            <w:r w:rsidR="00522E42">
              <w:rPr>
                <w:rFonts w:eastAsia="標楷體"/>
                <w:b/>
                <w:bCs/>
                <w:sz w:val="32"/>
                <w:szCs w:val="32"/>
                <w:u w:val="double"/>
              </w:rPr>
              <w:t>人員</w:t>
            </w:r>
            <w:r w:rsidR="00522E42">
              <w:rPr>
                <w:rFonts w:eastAsia="標楷體"/>
                <w:b/>
                <w:sz w:val="32"/>
                <w:szCs w:val="32"/>
              </w:rPr>
              <w:t>報名表</w:t>
            </w:r>
          </w:p>
          <w:p w14:paraId="30A72E56" w14:textId="77777777" w:rsidR="008A2D8C" w:rsidRDefault="00522E42">
            <w:pPr>
              <w:pStyle w:val="Standard"/>
              <w:snapToGrid w:val="0"/>
              <w:spacing w:line="440" w:lineRule="exact"/>
              <w:ind w:right="1678"/>
            </w:pPr>
            <w:r>
              <w:rPr>
                <w:rFonts w:eastAsia="標楷體"/>
                <w:b/>
              </w:rPr>
              <w:t>應徵單位：</w:t>
            </w:r>
            <w:r w:rsidR="00B14F79">
              <w:rPr>
                <w:rFonts w:eastAsia="標楷體" w:hint="eastAsia"/>
                <w:b/>
                <w:u w:val="single"/>
              </w:rPr>
              <w:t>秘書室</w:t>
            </w:r>
          </w:p>
          <w:p w14:paraId="18A96D3D" w14:textId="75F11D03" w:rsidR="008A2D8C" w:rsidRDefault="00522E42">
            <w:pPr>
              <w:pStyle w:val="Standard"/>
              <w:snapToGrid w:val="0"/>
              <w:spacing w:line="440" w:lineRule="exact"/>
              <w:ind w:right="1678"/>
            </w:pPr>
            <w:r>
              <w:rPr>
                <w:rFonts w:eastAsia="標楷體"/>
                <w:b/>
              </w:rPr>
              <w:t>應徵職務類別：</w:t>
            </w:r>
            <w:r>
              <w:rPr>
                <w:rFonts w:eastAsia="標楷體"/>
                <w:b/>
                <w:u w:val="single"/>
              </w:rPr>
              <w:t xml:space="preserve">　</w:t>
            </w:r>
            <w:r w:rsidR="00324C81">
              <w:rPr>
                <w:rFonts w:eastAsia="標楷體" w:hint="eastAsia"/>
                <w:b/>
                <w:u w:val="single"/>
              </w:rPr>
              <w:t>約用人員</w:t>
            </w:r>
            <w:r>
              <w:rPr>
                <w:rFonts w:eastAsia="標楷體"/>
                <w:b/>
                <w:u w:val="single"/>
              </w:rPr>
              <w:t xml:space="preserve">　　　　　</w:t>
            </w:r>
            <w:r>
              <w:rPr>
                <w:rFonts w:eastAsia="標楷體"/>
                <w:b/>
              </w:rPr>
              <w:t xml:space="preserve">　　　　　　　　　　　序號：　　　　　　　</w:t>
            </w:r>
          </w:p>
        </w:tc>
      </w:tr>
      <w:tr w:rsidR="008A2D8C" w14:paraId="5B48CC9B" w14:textId="77777777" w:rsidTr="00423A35">
        <w:trPr>
          <w:cantSplit/>
          <w:trHeight w:val="918"/>
        </w:trPr>
        <w:tc>
          <w:tcPr>
            <w:tcW w:w="2053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90D25E3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貼</w:t>
            </w:r>
          </w:p>
          <w:p w14:paraId="08737333" w14:textId="77777777" w:rsidR="008A2D8C" w:rsidRDefault="008A2D8C">
            <w:pPr>
              <w:pStyle w:val="Standard"/>
              <w:snapToGrid w:val="0"/>
              <w:rPr>
                <w:rFonts w:eastAsia="標楷體"/>
                <w:sz w:val="28"/>
              </w:rPr>
            </w:pPr>
          </w:p>
          <w:p w14:paraId="50171736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相</w:t>
            </w:r>
          </w:p>
          <w:p w14:paraId="20E2487D" w14:textId="77777777" w:rsidR="008A2D8C" w:rsidRDefault="008A2D8C">
            <w:pPr>
              <w:pStyle w:val="Standard"/>
              <w:snapToGrid w:val="0"/>
              <w:rPr>
                <w:rFonts w:eastAsia="標楷體"/>
                <w:sz w:val="28"/>
              </w:rPr>
            </w:pPr>
          </w:p>
          <w:p w14:paraId="24039D08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片</w:t>
            </w:r>
          </w:p>
          <w:p w14:paraId="39AC0988" w14:textId="77777777" w:rsidR="008A2D8C" w:rsidRDefault="008A2D8C">
            <w:pPr>
              <w:pStyle w:val="Standard"/>
              <w:snapToGrid w:val="0"/>
              <w:rPr>
                <w:rFonts w:eastAsia="標楷體"/>
                <w:sz w:val="28"/>
              </w:rPr>
            </w:pPr>
          </w:p>
          <w:p w14:paraId="17F68724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處</w:t>
            </w:r>
          </w:p>
        </w:tc>
        <w:tc>
          <w:tcPr>
            <w:tcW w:w="70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7AB36A9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姓名</w:t>
            </w:r>
          </w:p>
        </w:tc>
        <w:tc>
          <w:tcPr>
            <w:tcW w:w="2597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E5CCF48" w14:textId="77777777" w:rsidR="008A2D8C" w:rsidRDefault="008A2D8C">
            <w:pPr>
              <w:pStyle w:val="Standard"/>
              <w:snapToGrid w:val="0"/>
            </w:pPr>
          </w:p>
        </w:tc>
        <w:tc>
          <w:tcPr>
            <w:tcW w:w="145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988C77C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出生</w:t>
            </w:r>
          </w:p>
          <w:p w14:paraId="4F59C114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年月日</w:t>
            </w:r>
          </w:p>
        </w:tc>
        <w:tc>
          <w:tcPr>
            <w:tcW w:w="341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150FEB9" w14:textId="77777777" w:rsidR="008A2D8C" w:rsidRDefault="00522E42">
            <w:pPr>
              <w:pStyle w:val="Standard"/>
              <w:snapToGrid w:val="0"/>
            </w:pPr>
            <w:r>
              <w:t xml:space="preserve"> </w:t>
            </w:r>
            <w:r>
              <w:rPr>
                <w:rFonts w:eastAsia="標楷體"/>
                <w:sz w:val="28"/>
              </w:rPr>
              <w:t xml:space="preserve">  </w:t>
            </w:r>
            <w:r>
              <w:rPr>
                <w:rFonts w:eastAsia="標楷體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月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日</w:t>
            </w:r>
          </w:p>
        </w:tc>
      </w:tr>
      <w:tr w:rsidR="008A2D8C" w14:paraId="54BDC4EC" w14:textId="77777777">
        <w:trPr>
          <w:cantSplit/>
          <w:trHeight w:val="531"/>
        </w:trPr>
        <w:tc>
          <w:tcPr>
            <w:tcW w:w="2067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2DE4881" w14:textId="77777777" w:rsidR="00FF6196" w:rsidRDefault="00FF6196"/>
        </w:tc>
        <w:tc>
          <w:tcPr>
            <w:tcW w:w="123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4902971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身分證</w:t>
            </w:r>
          </w:p>
          <w:p w14:paraId="5992D72D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統一編號</w:t>
            </w:r>
          </w:p>
        </w:tc>
        <w:tc>
          <w:tcPr>
            <w:tcW w:w="20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155AE63" w14:textId="77777777" w:rsidR="008A2D8C" w:rsidRDefault="008A2D8C">
            <w:pPr>
              <w:pStyle w:val="Standard"/>
              <w:snapToGrid w:val="0"/>
              <w:rPr>
                <w:rFonts w:eastAsia="標楷體"/>
              </w:rPr>
            </w:pPr>
          </w:p>
        </w:tc>
        <w:tc>
          <w:tcPr>
            <w:tcW w:w="1459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F101262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具身心障礙身分</w:t>
            </w:r>
          </w:p>
        </w:tc>
        <w:tc>
          <w:tcPr>
            <w:tcW w:w="338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69E34B6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是</w:t>
            </w:r>
            <w:r>
              <w:rPr>
                <w:rFonts w:eastAsia="標楷體"/>
                <w:sz w:val="28"/>
              </w:rPr>
              <w:t>(</w:t>
            </w:r>
            <w:r>
              <w:rPr>
                <w:rFonts w:eastAsia="標楷體"/>
              </w:rPr>
              <w:t>應檢附證明文件</w:t>
            </w:r>
            <w:r>
              <w:rPr>
                <w:rFonts w:eastAsia="標楷體"/>
                <w:sz w:val="28"/>
              </w:rPr>
              <w:t>)</w:t>
            </w:r>
          </w:p>
          <w:p w14:paraId="1E58EE61" w14:textId="77777777" w:rsidR="008A2D8C" w:rsidRDefault="00522E42" w:rsidP="00167D32">
            <w:pPr>
              <w:pStyle w:val="Standard"/>
              <w:snapToGrid w:val="0"/>
              <w:ind w:leftChars="-23" w:left="-55" w:firstLineChars="20" w:firstLine="56"/>
            </w:pPr>
            <w:r>
              <w:rPr>
                <w:rFonts w:ascii="標楷體" w:eastAsia="標楷體" w:hAnsi="標楷體"/>
                <w:sz w:val="28"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sz w:val="28"/>
              </w:rPr>
              <w:t>□</w:t>
            </w:r>
            <w:r>
              <w:rPr>
                <w:rFonts w:eastAsia="標楷體"/>
                <w:sz w:val="28"/>
              </w:rPr>
              <w:t>否</w:t>
            </w:r>
            <w:proofErr w:type="gramEnd"/>
          </w:p>
        </w:tc>
      </w:tr>
      <w:tr w:rsidR="008A2D8C" w14:paraId="48AC65B1" w14:textId="77777777">
        <w:trPr>
          <w:cantSplit/>
          <w:trHeight w:val="699"/>
        </w:trPr>
        <w:tc>
          <w:tcPr>
            <w:tcW w:w="2067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F3868BB" w14:textId="77777777" w:rsidR="00FF6196" w:rsidRDefault="00FF6196"/>
        </w:tc>
        <w:tc>
          <w:tcPr>
            <w:tcW w:w="1232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2167CFE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畢業學校及科系</w:t>
            </w:r>
          </w:p>
        </w:tc>
        <w:tc>
          <w:tcPr>
            <w:tcW w:w="6921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3C5D273" w14:textId="77777777" w:rsidR="008A2D8C" w:rsidRDefault="008A2D8C">
            <w:pPr>
              <w:pStyle w:val="Standard"/>
              <w:snapToGrid w:val="0"/>
              <w:ind w:left="135"/>
              <w:rPr>
                <w:rFonts w:ascii="標楷體" w:eastAsia="標楷體" w:hAnsi="標楷體"/>
              </w:rPr>
            </w:pPr>
          </w:p>
          <w:p w14:paraId="472745C5" w14:textId="77777777" w:rsidR="008A2D8C" w:rsidRDefault="00522E42">
            <w:pPr>
              <w:pStyle w:val="Standard"/>
              <w:snapToGrid w:val="0"/>
              <w:ind w:left="135"/>
              <w:jc w:val="right"/>
            </w:pPr>
            <w:r>
              <w:rPr>
                <w:rFonts w:ascii="標楷體" w:eastAsia="標楷體" w:hAnsi="標楷體"/>
              </w:rPr>
              <w:t>(應與繳驗畢業證書影本相符)</w:t>
            </w:r>
          </w:p>
        </w:tc>
      </w:tr>
      <w:tr w:rsidR="008A2D8C" w14:paraId="6BDAEFE7" w14:textId="77777777">
        <w:trPr>
          <w:cantSplit/>
          <w:trHeight w:val="343"/>
        </w:trPr>
        <w:tc>
          <w:tcPr>
            <w:tcW w:w="2067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8C609F3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連絡電話</w:t>
            </w:r>
          </w:p>
        </w:tc>
        <w:tc>
          <w:tcPr>
            <w:tcW w:w="331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078702B" w14:textId="77777777" w:rsidR="008A2D8C" w:rsidRDefault="00522E42">
            <w:pPr>
              <w:pStyle w:val="Standard"/>
              <w:snapToGrid w:val="0"/>
              <w:jc w:val="both"/>
            </w:pPr>
            <w:r>
              <w:rPr>
                <w:rFonts w:eastAsia="標楷體"/>
                <w:sz w:val="28"/>
              </w:rPr>
              <w:t>公：（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）</w:t>
            </w:r>
          </w:p>
        </w:tc>
        <w:tc>
          <w:tcPr>
            <w:tcW w:w="1459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773E0A3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應試人</w:t>
            </w:r>
          </w:p>
          <w:p w14:paraId="237D9DD7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親自簽名</w:t>
            </w:r>
          </w:p>
        </w:tc>
        <w:tc>
          <w:tcPr>
            <w:tcW w:w="3382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51D112B" w14:textId="77777777" w:rsidR="008A2D8C" w:rsidRDefault="008A2D8C">
            <w:pPr>
              <w:pStyle w:val="Standard"/>
              <w:snapToGrid w:val="0"/>
              <w:ind w:left="132"/>
              <w:rPr>
                <w:rFonts w:eastAsia="標楷體"/>
                <w:sz w:val="28"/>
              </w:rPr>
            </w:pPr>
          </w:p>
          <w:p w14:paraId="67286876" w14:textId="77777777" w:rsidR="008A2D8C" w:rsidRDefault="008A2D8C">
            <w:pPr>
              <w:pStyle w:val="Standard"/>
              <w:snapToGrid w:val="0"/>
              <w:rPr>
                <w:rFonts w:eastAsia="標楷體"/>
                <w:sz w:val="28"/>
              </w:rPr>
            </w:pPr>
          </w:p>
          <w:p w14:paraId="143C6427" w14:textId="77777777" w:rsidR="008A2D8C" w:rsidRDefault="008A2D8C">
            <w:pPr>
              <w:pStyle w:val="Standard"/>
              <w:snapToGrid w:val="0"/>
              <w:ind w:left="132"/>
            </w:pPr>
          </w:p>
        </w:tc>
      </w:tr>
      <w:tr w:rsidR="008A2D8C" w14:paraId="3C5B33A9" w14:textId="77777777">
        <w:trPr>
          <w:cantSplit/>
          <w:trHeight w:val="420"/>
        </w:trPr>
        <w:tc>
          <w:tcPr>
            <w:tcW w:w="2067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932528D" w14:textId="77777777" w:rsidR="00FF6196" w:rsidRDefault="00FF6196"/>
        </w:tc>
        <w:tc>
          <w:tcPr>
            <w:tcW w:w="331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A95B8C6" w14:textId="77777777" w:rsidR="008A2D8C" w:rsidRDefault="00522E42">
            <w:pPr>
              <w:pStyle w:val="Standard"/>
              <w:snapToGrid w:val="0"/>
              <w:jc w:val="both"/>
            </w:pPr>
            <w:r>
              <w:rPr>
                <w:rFonts w:eastAsia="標楷體"/>
                <w:sz w:val="28"/>
              </w:rPr>
              <w:t>宅：（</w:t>
            </w:r>
            <w:r>
              <w:rPr>
                <w:rFonts w:eastAsia="標楷體"/>
                <w:sz w:val="28"/>
              </w:rPr>
              <w:t xml:space="preserve"> </w:t>
            </w:r>
            <w:r>
              <w:rPr>
                <w:rFonts w:eastAsia="標楷體"/>
                <w:sz w:val="28"/>
              </w:rPr>
              <w:t>）</w:t>
            </w:r>
          </w:p>
        </w:tc>
        <w:tc>
          <w:tcPr>
            <w:tcW w:w="1459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CDE5DB1" w14:textId="77777777" w:rsidR="00FF6196" w:rsidRDefault="00FF6196"/>
        </w:tc>
        <w:tc>
          <w:tcPr>
            <w:tcW w:w="3382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9BD405F" w14:textId="77777777" w:rsidR="00FF6196" w:rsidRDefault="00FF6196"/>
        </w:tc>
      </w:tr>
      <w:tr w:rsidR="008A2D8C" w14:paraId="6B8DFCA4" w14:textId="77777777">
        <w:trPr>
          <w:cantSplit/>
          <w:trHeight w:val="554"/>
        </w:trPr>
        <w:tc>
          <w:tcPr>
            <w:tcW w:w="2067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1D9A840" w14:textId="77777777" w:rsidR="00FF6196" w:rsidRDefault="00FF6196"/>
        </w:tc>
        <w:tc>
          <w:tcPr>
            <w:tcW w:w="331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6184829" w14:textId="77777777" w:rsidR="008A2D8C" w:rsidRDefault="00522E42">
            <w:pPr>
              <w:pStyle w:val="Standard"/>
              <w:snapToGrid w:val="0"/>
              <w:jc w:val="both"/>
            </w:pPr>
            <w:r>
              <w:rPr>
                <w:rFonts w:eastAsia="標楷體"/>
                <w:sz w:val="28"/>
              </w:rPr>
              <w:t>手機：</w:t>
            </w:r>
          </w:p>
        </w:tc>
        <w:tc>
          <w:tcPr>
            <w:tcW w:w="1459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C952D7A" w14:textId="77777777" w:rsidR="00FF6196" w:rsidRDefault="00FF6196"/>
        </w:tc>
        <w:tc>
          <w:tcPr>
            <w:tcW w:w="3382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1FE8055" w14:textId="77777777" w:rsidR="00FF6196" w:rsidRDefault="00FF6196"/>
        </w:tc>
      </w:tr>
      <w:tr w:rsidR="008A2D8C" w14:paraId="4FA4265F" w14:textId="77777777">
        <w:trPr>
          <w:cantSplit/>
          <w:trHeight w:val="562"/>
        </w:trPr>
        <w:tc>
          <w:tcPr>
            <w:tcW w:w="2067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1220F85" w14:textId="77777777" w:rsidR="00FF6196" w:rsidRDefault="00FF6196"/>
        </w:tc>
        <w:tc>
          <w:tcPr>
            <w:tcW w:w="8153" w:type="dxa"/>
            <w:gridSpan w:val="2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2BA498A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MAIL</w:t>
            </w:r>
            <w:r>
              <w:rPr>
                <w:rFonts w:eastAsia="標楷體"/>
                <w:sz w:val="28"/>
              </w:rPr>
              <w:t>：</w:t>
            </w:r>
          </w:p>
        </w:tc>
      </w:tr>
      <w:tr w:rsidR="008A2D8C" w14:paraId="61184712" w14:textId="77777777">
        <w:trPr>
          <w:cantSplit/>
          <w:trHeight w:val="770"/>
        </w:trPr>
        <w:tc>
          <w:tcPr>
            <w:tcW w:w="2067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760F249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通訊地址</w:t>
            </w:r>
          </w:p>
          <w:p w14:paraId="0D3BCA51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hd w:val="clear" w:color="auto" w:fill="C0C0C0"/>
              </w:rPr>
              <w:t>郵遞區號務必填寫</w:t>
            </w:r>
          </w:p>
        </w:tc>
        <w:tc>
          <w:tcPr>
            <w:tcW w:w="8153" w:type="dxa"/>
            <w:gridSpan w:val="2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9CD3933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</w:rPr>
              <w:t>郵遞區號</w:t>
            </w:r>
            <w:r>
              <w:rPr>
                <w:rFonts w:ascii="標楷體" w:eastAsia="標楷體" w:hAnsi="標楷體"/>
                <w:sz w:val="28"/>
                <w:szCs w:val="28"/>
              </w:rPr>
              <w:t>□□□</w:t>
            </w:r>
          </w:p>
        </w:tc>
      </w:tr>
      <w:tr w:rsidR="008A2D8C" w14:paraId="5B13D50C" w14:textId="77777777">
        <w:trPr>
          <w:cantSplit/>
          <w:trHeight w:val="696"/>
        </w:trPr>
        <w:tc>
          <w:tcPr>
            <w:tcW w:w="2067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B6B6CCE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緊急聯絡人</w:t>
            </w:r>
          </w:p>
          <w:p w14:paraId="633A10EC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</w:rPr>
              <w:t>稱謂姓名</w:t>
            </w:r>
          </w:p>
        </w:tc>
        <w:tc>
          <w:tcPr>
            <w:tcW w:w="3312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5A811C3" w14:textId="77777777" w:rsidR="008A2D8C" w:rsidRDefault="008A2D8C">
            <w:pPr>
              <w:pStyle w:val="Standard"/>
              <w:snapToGrid w:val="0"/>
              <w:rPr>
                <w:rFonts w:eastAsia="標楷體"/>
              </w:rPr>
            </w:pPr>
          </w:p>
        </w:tc>
        <w:tc>
          <w:tcPr>
            <w:tcW w:w="4841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BBE527C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  <w:szCs w:val="28"/>
              </w:rPr>
              <w:t>電話：</w:t>
            </w:r>
          </w:p>
          <w:p w14:paraId="2F6F476C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  <w:sz w:val="28"/>
                <w:szCs w:val="28"/>
              </w:rPr>
              <w:t>手機：</w:t>
            </w:r>
          </w:p>
        </w:tc>
      </w:tr>
      <w:tr w:rsidR="008A2D8C" w14:paraId="6390A460" w14:textId="77777777">
        <w:trPr>
          <w:cantSplit/>
          <w:trHeight w:val="3252"/>
        </w:trPr>
        <w:tc>
          <w:tcPr>
            <w:tcW w:w="4680" w:type="dxa"/>
            <w:gridSpan w:val="1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2E10CE5" w14:textId="77777777" w:rsidR="008A2D8C" w:rsidRDefault="00522E4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國民身分證影本粘貼處</w:t>
            </w:r>
          </w:p>
          <w:p w14:paraId="2EB8775F" w14:textId="77777777" w:rsidR="008A2D8C" w:rsidRDefault="00522E4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（正面）</w:t>
            </w:r>
          </w:p>
        </w:tc>
        <w:tc>
          <w:tcPr>
            <w:tcW w:w="5540" w:type="dxa"/>
            <w:gridSpan w:val="1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5C84A9B" w14:textId="77777777" w:rsidR="008A2D8C" w:rsidRDefault="00522E4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國民身分證影本粘貼處</w:t>
            </w:r>
          </w:p>
          <w:p w14:paraId="1FE30702" w14:textId="77777777" w:rsidR="008A2D8C" w:rsidRDefault="00522E4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（背面）</w:t>
            </w:r>
          </w:p>
        </w:tc>
      </w:tr>
      <w:tr w:rsidR="008A2D8C" w14:paraId="234B1439" w14:textId="77777777">
        <w:trPr>
          <w:cantSplit/>
          <w:trHeight w:val="630"/>
        </w:trPr>
        <w:tc>
          <w:tcPr>
            <w:tcW w:w="964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EFEF01C" w14:textId="77777777" w:rsidR="008A2D8C" w:rsidRDefault="00522E42">
            <w:pPr>
              <w:pStyle w:val="Standard"/>
              <w:snapToGrid w:val="0"/>
              <w:jc w:val="center"/>
            </w:pPr>
            <w:r>
              <w:rPr>
                <w:rFonts w:eastAsia="標楷體"/>
              </w:rPr>
              <w:t>繳驗資格證件請應考人打</w:t>
            </w:r>
            <w:proofErr w:type="gramStart"/>
            <w:r>
              <w:rPr>
                <w:rFonts w:ascii="標楷體" w:eastAsia="標楷體" w:hAnsi="標楷體"/>
                <w:sz w:val="28"/>
                <w:szCs w:val="28"/>
              </w:rPr>
              <w:t>ˇ</w:t>
            </w:r>
            <w:proofErr w:type="gramEnd"/>
          </w:p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54E37F7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90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4C5D7BF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</w:rPr>
              <w:t>學歷畢業證書</w:t>
            </w:r>
          </w:p>
        </w:tc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4F28C23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11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7F6D4B7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</w:rPr>
              <w:t>身分證明（具原住民族身分，無者免附）</w:t>
            </w:r>
          </w:p>
        </w:tc>
      </w:tr>
      <w:tr w:rsidR="008A2D8C" w14:paraId="1EA3FABD" w14:textId="77777777">
        <w:trPr>
          <w:cantSplit/>
          <w:trHeight w:val="630"/>
        </w:trPr>
        <w:tc>
          <w:tcPr>
            <w:tcW w:w="96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2539AD6" w14:textId="77777777" w:rsidR="00FF6196" w:rsidRDefault="00FF6196"/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C67CC33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90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5118CCE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</w:rPr>
              <w:t>電腦中文輸入測驗合格每分鐘</w:t>
            </w:r>
            <w:r>
              <w:rPr>
                <w:rFonts w:eastAsia="標楷體"/>
              </w:rPr>
              <w:t>30</w:t>
            </w:r>
            <w:r>
              <w:rPr>
                <w:rFonts w:eastAsia="標楷體"/>
              </w:rPr>
              <w:t>字以上之證書或證明文件</w:t>
            </w:r>
          </w:p>
        </w:tc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D53913B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118" w:type="dxa"/>
            <w:gridSpan w:val="11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9F74877" w14:textId="77777777" w:rsidR="008A2D8C" w:rsidRDefault="003A2BCF">
            <w:pPr>
              <w:pStyle w:val="Standard"/>
              <w:snapToGrid w:val="0"/>
            </w:pPr>
            <w:r>
              <w:rPr>
                <w:rFonts w:ascii="標楷體" w:eastAsia="標楷體" w:hAnsi="標楷體"/>
              </w:rPr>
              <w:t>身心障礙手冊影</w:t>
            </w:r>
            <w:r>
              <w:rPr>
                <w:rFonts w:ascii="標楷體" w:eastAsia="標楷體" w:hAnsi="標楷體" w:hint="eastAsia"/>
              </w:rPr>
              <w:t>本</w:t>
            </w:r>
          </w:p>
        </w:tc>
      </w:tr>
      <w:tr w:rsidR="008A2D8C" w14:paraId="7FE7356E" w14:textId="77777777">
        <w:trPr>
          <w:cantSplit/>
          <w:trHeight w:val="554"/>
        </w:trPr>
        <w:tc>
          <w:tcPr>
            <w:tcW w:w="964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3D6E1BB" w14:textId="77777777" w:rsidR="00FF6196" w:rsidRDefault="00FF6196"/>
        </w:tc>
        <w:tc>
          <w:tcPr>
            <w:tcW w:w="426" w:type="dxa"/>
            <w:gridSpan w:val="2"/>
            <w:tcBorders>
              <w:top w:val="single" w:sz="4" w:space="0" w:color="00000A"/>
              <w:left w:val="single" w:sz="4" w:space="0" w:color="00000A"/>
              <w:bottom w:val="double" w:sz="12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59E77D5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3290" w:type="dxa"/>
            <w:gridSpan w:val="13"/>
            <w:tcBorders>
              <w:top w:val="single" w:sz="4" w:space="0" w:color="00000A"/>
              <w:left w:val="single" w:sz="4" w:space="0" w:color="00000A"/>
              <w:bottom w:val="double" w:sz="12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B68095D" w14:textId="77777777" w:rsidR="008A2D8C" w:rsidRDefault="008A2D8C">
            <w:pPr>
              <w:pStyle w:val="Standard"/>
              <w:snapToGrid w:val="0"/>
              <w:rPr>
                <w:rFonts w:eastAsia="標楷體"/>
              </w:rPr>
            </w:pPr>
          </w:p>
        </w:tc>
        <w:tc>
          <w:tcPr>
            <w:tcW w:w="422" w:type="dxa"/>
            <w:tcBorders>
              <w:top w:val="single" w:sz="4" w:space="0" w:color="00000A"/>
              <w:left w:val="single" w:sz="4" w:space="0" w:color="00000A"/>
              <w:bottom w:val="double" w:sz="12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13BE63E" w14:textId="77777777" w:rsidR="008A2D8C" w:rsidRDefault="008A2D8C">
            <w:pPr>
              <w:pStyle w:val="Standard"/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118" w:type="dxa"/>
            <w:gridSpan w:val="11"/>
            <w:tcBorders>
              <w:top w:val="single" w:sz="4" w:space="0" w:color="00000A"/>
              <w:left w:val="single" w:sz="4" w:space="0" w:color="00000A"/>
              <w:bottom w:val="double" w:sz="12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1FC8780" w14:textId="77777777" w:rsidR="008A2D8C" w:rsidRDefault="00522E42">
            <w:pPr>
              <w:pStyle w:val="Standard"/>
              <w:snapToGrid w:val="0"/>
            </w:pPr>
            <w:r>
              <w:rPr>
                <w:rFonts w:eastAsia="標楷體"/>
              </w:rPr>
              <w:t>退伍令或免服兵役證明（無者免附）</w:t>
            </w:r>
          </w:p>
        </w:tc>
      </w:tr>
      <w:tr w:rsidR="00167D32" w14:paraId="627349BF" w14:textId="77777777" w:rsidTr="00C35E13">
        <w:trPr>
          <w:cantSplit/>
          <w:trHeight w:val="510"/>
        </w:trPr>
        <w:tc>
          <w:tcPr>
            <w:tcW w:w="964" w:type="dxa"/>
            <w:gridSpan w:val="2"/>
            <w:tcBorders>
              <w:top w:val="double" w:sz="12" w:space="0" w:color="00000A"/>
              <w:left w:val="double" w:sz="12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3F9B2F9" w14:textId="77777777" w:rsidR="00167D32" w:rsidRDefault="00167D3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審查</w:t>
            </w:r>
          </w:p>
          <w:p w14:paraId="7D53D797" w14:textId="77777777" w:rsidR="00167D32" w:rsidRDefault="00167D32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結果</w:t>
            </w:r>
          </w:p>
        </w:tc>
        <w:tc>
          <w:tcPr>
            <w:tcW w:w="9194" w:type="dxa"/>
            <w:gridSpan w:val="27"/>
            <w:tcBorders>
              <w:top w:val="double" w:sz="12" w:space="0" w:color="00000A"/>
              <w:left w:val="single" w:sz="6" w:space="0" w:color="00000A"/>
              <w:bottom w:val="single" w:sz="6" w:space="0" w:color="00000A"/>
              <w:right w:val="double" w:sz="12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482B398" w14:textId="77777777" w:rsidR="00167D32" w:rsidRDefault="00167D32">
            <w:pPr>
              <w:pStyle w:val="Standard"/>
              <w:snapToGrid w:val="0"/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>
              <w:rPr>
                <w:rFonts w:eastAsia="標楷體"/>
                <w:b/>
                <w:sz w:val="28"/>
              </w:rPr>
              <w:t>符合參加甄試資格</w:t>
            </w:r>
          </w:p>
          <w:p w14:paraId="75308BE2" w14:textId="77777777" w:rsidR="00167D32" w:rsidRDefault="00167D32">
            <w:pPr>
              <w:pStyle w:val="Standard"/>
              <w:snapToGrid w:val="0"/>
            </w:pPr>
            <w:r>
              <w:rPr>
                <w:rFonts w:ascii="標楷體" w:eastAsia="標楷體" w:hAnsi="標楷體" w:hint="eastAsia"/>
                <w:b/>
                <w:sz w:val="28"/>
              </w:rPr>
              <w:t>□</w:t>
            </w:r>
            <w:r>
              <w:rPr>
                <w:rFonts w:eastAsia="標楷體"/>
                <w:b/>
                <w:sz w:val="28"/>
              </w:rPr>
              <w:t>不合格</w:t>
            </w:r>
          </w:p>
        </w:tc>
      </w:tr>
      <w:tr w:rsidR="00423A35" w14:paraId="41AF8282" w14:textId="77777777" w:rsidTr="00012DE1">
        <w:trPr>
          <w:cantSplit/>
          <w:trHeight w:val="942"/>
        </w:trPr>
        <w:tc>
          <w:tcPr>
            <w:tcW w:w="1027" w:type="dxa"/>
            <w:gridSpan w:val="2"/>
            <w:tcBorders>
              <w:top w:val="single" w:sz="6" w:space="0" w:color="00000A"/>
              <w:left w:val="double" w:sz="12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BE10CE9" w14:textId="77777777" w:rsidR="00423A35" w:rsidRDefault="00423A35">
            <w:pPr>
              <w:pStyle w:val="Standard"/>
              <w:snapToGrid w:val="0"/>
              <w:jc w:val="center"/>
            </w:pPr>
            <w:r>
              <w:rPr>
                <w:rFonts w:eastAsia="標楷體"/>
                <w:sz w:val="28"/>
              </w:rPr>
              <w:t>各用人單位</w:t>
            </w:r>
          </w:p>
        </w:tc>
        <w:tc>
          <w:tcPr>
            <w:tcW w:w="54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3B92F66" w14:textId="77777777" w:rsidR="00423A35" w:rsidRDefault="00423A35">
            <w:pPr>
              <w:pStyle w:val="Standard"/>
              <w:snapToGrid w:val="0"/>
            </w:pPr>
            <w:r>
              <w:rPr>
                <w:rFonts w:eastAsia="標楷體"/>
              </w:rPr>
              <w:t>承辦人員</w:t>
            </w:r>
          </w:p>
        </w:tc>
        <w:tc>
          <w:tcPr>
            <w:tcW w:w="4095" w:type="dxa"/>
            <w:gridSpan w:val="16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25C0D21" w14:textId="77777777" w:rsidR="00423A35" w:rsidRDefault="00872D09">
            <w:pPr>
              <w:pStyle w:val="Standard"/>
              <w:snapToGrid w:val="0"/>
              <w:jc w:val="center"/>
            </w:pPr>
            <w:r>
              <w:rPr>
                <w:rFonts w:eastAsia="標楷體" w:hint="eastAsia"/>
                <w:color w:val="D9D9D9"/>
                <w:sz w:val="36"/>
                <w:szCs w:val="36"/>
                <w:lang w:eastAsia="zh-HK"/>
              </w:rPr>
              <w:t>請</w:t>
            </w:r>
            <w:r w:rsidR="00423A35">
              <w:rPr>
                <w:rFonts w:eastAsia="標楷體"/>
                <w:color w:val="D9D9D9"/>
                <w:sz w:val="36"/>
                <w:szCs w:val="36"/>
              </w:rPr>
              <w:t>核章</w:t>
            </w:r>
          </w:p>
        </w:tc>
        <w:tc>
          <w:tcPr>
            <w:tcW w:w="54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070AA37" w14:textId="77777777" w:rsidR="00423A35" w:rsidRDefault="00423A35">
            <w:pPr>
              <w:pStyle w:val="Standard"/>
              <w:snapToGrid w:val="0"/>
            </w:pPr>
            <w:r>
              <w:rPr>
                <w:rFonts w:eastAsia="標楷體"/>
              </w:rPr>
              <w:t>單位主管</w:t>
            </w:r>
          </w:p>
        </w:tc>
        <w:tc>
          <w:tcPr>
            <w:tcW w:w="4043" w:type="dxa"/>
            <w:gridSpan w:val="7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12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D3EEA4F" w14:textId="77777777" w:rsidR="00423A35" w:rsidRDefault="00872D09" w:rsidP="00872D09">
            <w:pPr>
              <w:pStyle w:val="Standard"/>
              <w:snapToGrid w:val="0"/>
              <w:jc w:val="center"/>
            </w:pPr>
            <w:r>
              <w:rPr>
                <w:rFonts w:eastAsia="標楷體" w:hint="eastAsia"/>
                <w:color w:val="D9D9D9"/>
                <w:sz w:val="36"/>
                <w:szCs w:val="36"/>
                <w:lang w:eastAsia="zh-HK"/>
              </w:rPr>
              <w:t>請</w:t>
            </w:r>
            <w:r>
              <w:rPr>
                <w:rFonts w:eastAsia="標楷體"/>
                <w:color w:val="D9D9D9"/>
                <w:sz w:val="36"/>
                <w:szCs w:val="36"/>
              </w:rPr>
              <w:t>核章</w:t>
            </w:r>
          </w:p>
        </w:tc>
      </w:tr>
      <w:tr w:rsidR="00423A35" w14:paraId="61C874B7" w14:textId="77777777" w:rsidTr="00850631">
        <w:trPr>
          <w:cantSplit/>
          <w:trHeight w:val="942"/>
        </w:trPr>
        <w:tc>
          <w:tcPr>
            <w:tcW w:w="1022" w:type="dxa"/>
            <w:gridSpan w:val="2"/>
            <w:tcBorders>
              <w:top w:val="single" w:sz="6" w:space="0" w:color="00000A"/>
              <w:left w:val="double" w:sz="12" w:space="0" w:color="00000A"/>
              <w:bottom w:val="double" w:sz="12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52E9CB5" w14:textId="77777777" w:rsidR="00423A35" w:rsidRDefault="00423A35">
            <w:pPr>
              <w:pStyle w:val="Standard"/>
              <w:snapToGrid w:val="0"/>
              <w:jc w:val="center"/>
            </w:pPr>
            <w:r>
              <w:rPr>
                <w:rFonts w:eastAsia="標楷體" w:hint="eastAsia"/>
                <w:sz w:val="28"/>
                <w:lang w:eastAsia="zh-HK"/>
              </w:rPr>
              <w:t>秘書</w:t>
            </w:r>
            <w:r>
              <w:rPr>
                <w:rFonts w:eastAsia="標楷體"/>
                <w:sz w:val="28"/>
              </w:rPr>
              <w:t>室</w:t>
            </w:r>
          </w:p>
        </w:tc>
        <w:tc>
          <w:tcPr>
            <w:tcW w:w="541" w:type="dxa"/>
            <w:gridSpan w:val="3"/>
            <w:tcBorders>
              <w:top w:val="single" w:sz="6" w:space="0" w:color="00000A"/>
              <w:left w:val="single" w:sz="6" w:space="0" w:color="00000A"/>
              <w:bottom w:val="double" w:sz="12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83E794F" w14:textId="77777777" w:rsidR="00423A35" w:rsidRDefault="00423A35">
            <w:pPr>
              <w:pStyle w:val="Standard"/>
              <w:snapToGrid w:val="0"/>
            </w:pPr>
            <w:r>
              <w:rPr>
                <w:rFonts w:eastAsia="標楷體"/>
              </w:rPr>
              <w:t>承辦人員</w:t>
            </w:r>
          </w:p>
        </w:tc>
        <w:tc>
          <w:tcPr>
            <w:tcW w:w="4071" w:type="dxa"/>
            <w:gridSpan w:val="16"/>
            <w:tcBorders>
              <w:top w:val="single" w:sz="6" w:space="0" w:color="00000A"/>
              <w:left w:val="single" w:sz="6" w:space="0" w:color="00000A"/>
              <w:bottom w:val="double" w:sz="12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FC0B653" w14:textId="77777777" w:rsidR="00423A35" w:rsidRDefault="00872D09">
            <w:pPr>
              <w:pStyle w:val="Standard"/>
              <w:snapToGrid w:val="0"/>
              <w:jc w:val="center"/>
            </w:pPr>
            <w:r>
              <w:rPr>
                <w:rFonts w:eastAsia="標楷體" w:hint="eastAsia"/>
                <w:color w:val="D9D9D9"/>
                <w:sz w:val="36"/>
                <w:szCs w:val="36"/>
                <w:lang w:eastAsia="zh-HK"/>
              </w:rPr>
              <w:t>請</w:t>
            </w:r>
            <w:r w:rsidR="00423A35">
              <w:rPr>
                <w:rFonts w:eastAsia="標楷體"/>
                <w:color w:val="D9D9D9"/>
                <w:sz w:val="36"/>
                <w:szCs w:val="36"/>
              </w:rPr>
              <w:t>核章</w:t>
            </w:r>
          </w:p>
        </w:tc>
        <w:tc>
          <w:tcPr>
            <w:tcW w:w="544" w:type="dxa"/>
            <w:tcBorders>
              <w:top w:val="single" w:sz="6" w:space="0" w:color="00000A"/>
              <w:left w:val="single" w:sz="6" w:space="0" w:color="00000A"/>
              <w:bottom w:val="double" w:sz="12" w:space="0" w:color="00000A"/>
              <w:right w:val="single" w:sz="6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F1F53D6" w14:textId="77777777" w:rsidR="00423A35" w:rsidRDefault="00423A35">
            <w:pPr>
              <w:pStyle w:val="Standard"/>
              <w:snapToGrid w:val="0"/>
            </w:pPr>
            <w:r>
              <w:rPr>
                <w:rFonts w:eastAsia="標楷體"/>
              </w:rPr>
              <w:t>單位主管</w:t>
            </w:r>
          </w:p>
        </w:tc>
        <w:tc>
          <w:tcPr>
            <w:tcW w:w="4045" w:type="dxa"/>
            <w:gridSpan w:val="7"/>
            <w:tcBorders>
              <w:top w:val="single" w:sz="6" w:space="0" w:color="00000A"/>
              <w:left w:val="single" w:sz="6" w:space="0" w:color="00000A"/>
              <w:bottom w:val="double" w:sz="12" w:space="0" w:color="00000A"/>
              <w:right w:val="double" w:sz="12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FE00FBC" w14:textId="77777777" w:rsidR="00423A35" w:rsidRDefault="00872D09" w:rsidP="00872D09">
            <w:pPr>
              <w:pStyle w:val="Standard"/>
              <w:snapToGrid w:val="0"/>
              <w:jc w:val="center"/>
            </w:pPr>
            <w:r>
              <w:rPr>
                <w:rFonts w:eastAsia="標楷體" w:hint="eastAsia"/>
                <w:color w:val="D9D9D9"/>
                <w:sz w:val="36"/>
                <w:szCs w:val="36"/>
                <w:lang w:eastAsia="zh-HK"/>
              </w:rPr>
              <w:t>請</w:t>
            </w:r>
            <w:r>
              <w:rPr>
                <w:rFonts w:eastAsia="標楷體"/>
                <w:color w:val="D9D9D9"/>
                <w:sz w:val="36"/>
                <w:szCs w:val="36"/>
              </w:rPr>
              <w:t>核章</w:t>
            </w:r>
          </w:p>
        </w:tc>
      </w:tr>
      <w:tr w:rsidR="008A2D8C" w14:paraId="16FD7553" w14:textId="77777777" w:rsidTr="00423A35"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62326D04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38D18CE" w14:textId="77777777" w:rsidR="008A2D8C" w:rsidRDefault="00522E42">
            <w:pPr>
              <w:pStyle w:val="Standard"/>
              <w:spacing w:line="420" w:lineRule="exact"/>
              <w:jc w:val="center"/>
            </w:pPr>
            <w:r>
              <w:rPr>
                <w:rFonts w:ascii="標楷體" w:eastAsia="標楷體" w:hAnsi="標楷體"/>
                <w:color w:val="000000"/>
                <w:spacing w:val="300"/>
                <w:kern w:val="0"/>
              </w:rPr>
              <w:t>專長及語言能</w:t>
            </w:r>
            <w:r>
              <w:rPr>
                <w:rFonts w:ascii="標楷體" w:eastAsia="標楷體" w:hAnsi="標楷體"/>
                <w:color w:val="000000"/>
                <w:kern w:val="0"/>
              </w:rPr>
              <w:t>力</w:t>
            </w:r>
          </w:p>
        </w:tc>
      </w:tr>
      <w:tr w:rsidR="008A2D8C" w14:paraId="103A038E" w14:textId="77777777" w:rsidTr="00423A35">
        <w:trPr>
          <w:trHeight w:val="377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8AA681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62262EE" w14:textId="77777777" w:rsidR="008A2D8C" w:rsidRPr="00D66164" w:rsidRDefault="00522E42">
            <w:pPr>
              <w:pStyle w:val="Standard"/>
              <w:snapToGrid w:val="0"/>
              <w:spacing w:after="120" w:line="500" w:lineRule="atLeast"/>
              <w:jc w:val="both"/>
            </w:pPr>
            <w:r w:rsidRPr="00D66164">
              <w:rPr>
                <w:rFonts w:ascii="標楷體" w:eastAsia="標楷體" w:hAnsi="標楷體"/>
                <w:color w:val="000000"/>
              </w:rPr>
              <w:t>一、專業證照</w:t>
            </w:r>
          </w:p>
        </w:tc>
      </w:tr>
      <w:tr w:rsidR="008A2D8C" w14:paraId="0E61551B" w14:textId="77777777" w:rsidTr="00423A35">
        <w:trPr>
          <w:cantSplit/>
          <w:trHeight w:val="458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CA70FD1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016855D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專長項目</w:t>
            </w:r>
          </w:p>
        </w:tc>
        <w:tc>
          <w:tcPr>
            <w:tcW w:w="1391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B0722B8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證照名稱</w:t>
            </w:r>
          </w:p>
        </w:tc>
        <w:tc>
          <w:tcPr>
            <w:tcW w:w="1404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BCBAFD5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生效日期</w:t>
            </w:r>
          </w:p>
        </w:tc>
        <w:tc>
          <w:tcPr>
            <w:tcW w:w="1512" w:type="dxa"/>
            <w:gridSpan w:val="4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02540B1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證件日期文號</w:t>
            </w:r>
          </w:p>
        </w:tc>
        <w:tc>
          <w:tcPr>
            <w:tcW w:w="1980" w:type="dxa"/>
            <w:gridSpan w:val="7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02F969F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認證機關</w:t>
            </w:r>
          </w:p>
        </w:tc>
        <w:tc>
          <w:tcPr>
            <w:tcW w:w="2863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CB2472C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專長描述</w:t>
            </w:r>
          </w:p>
        </w:tc>
      </w:tr>
      <w:tr w:rsidR="00423A35" w14:paraId="3D76B900" w14:textId="77777777" w:rsidTr="00423A35">
        <w:trPr>
          <w:cantSplit/>
          <w:trHeight w:val="15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470A927F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BA2F9FC" w14:textId="77777777" w:rsidR="00FF6196" w:rsidRDefault="00FF6196"/>
        </w:tc>
        <w:tc>
          <w:tcPr>
            <w:tcW w:w="1391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65D2F4F" w14:textId="77777777" w:rsidR="00FF6196" w:rsidRDefault="00FF6196"/>
        </w:tc>
        <w:tc>
          <w:tcPr>
            <w:tcW w:w="4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FECBFCB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年</w:t>
            </w:r>
          </w:p>
        </w:tc>
        <w:tc>
          <w:tcPr>
            <w:tcW w:w="4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8869D46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月</w:t>
            </w:r>
          </w:p>
        </w:tc>
        <w:tc>
          <w:tcPr>
            <w:tcW w:w="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F4C47B1" w14:textId="77777777" w:rsidR="008A2D8C" w:rsidRDefault="00522E42">
            <w:pPr>
              <w:pStyle w:val="Standard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日</w:t>
            </w:r>
          </w:p>
        </w:tc>
        <w:tc>
          <w:tcPr>
            <w:tcW w:w="1512" w:type="dxa"/>
            <w:gridSpan w:val="4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C673328" w14:textId="77777777" w:rsidR="00FF6196" w:rsidRDefault="00FF6196"/>
        </w:tc>
        <w:tc>
          <w:tcPr>
            <w:tcW w:w="1980" w:type="dxa"/>
            <w:gridSpan w:val="7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E2267E9" w14:textId="77777777" w:rsidR="00FF6196" w:rsidRDefault="00FF6196"/>
        </w:tc>
        <w:tc>
          <w:tcPr>
            <w:tcW w:w="2863" w:type="dxa"/>
            <w:gridSpan w:val="3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8F94270" w14:textId="77777777" w:rsidR="00FF6196" w:rsidRDefault="00FF6196"/>
        </w:tc>
      </w:tr>
      <w:tr w:rsidR="00423A35" w14:paraId="2DCFAAD4" w14:textId="77777777" w:rsidTr="00423A35">
        <w:trPr>
          <w:cantSplit/>
          <w:trHeight w:val="4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0EA40793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5C34C52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  <w:p w14:paraId="7053CF49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39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A441A21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1AB5283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4891BFF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B03C627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5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AD59FB6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9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05CBEEB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863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11500E1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</w:tr>
      <w:tr w:rsidR="00423A35" w14:paraId="7DC6C587" w14:textId="77777777" w:rsidTr="00423A35">
        <w:trPr>
          <w:cantSplit/>
          <w:trHeight w:val="4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2D960DC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865833B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  <w:p w14:paraId="296847D3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391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09837E1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AA47E7F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6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39573C0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7866DA1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512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B28B45E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9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39C7627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863" w:type="dxa"/>
            <w:gridSpan w:val="3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46DA7B0" w14:textId="77777777" w:rsidR="008A2D8C" w:rsidRDefault="008A2D8C">
            <w:pPr>
              <w:pStyle w:val="Standard"/>
              <w:snapToGrid w:val="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</w:tr>
      <w:tr w:rsidR="008A2D8C" w14:paraId="328466CE" w14:textId="77777777" w:rsidTr="00423A35">
        <w:trPr>
          <w:cantSplit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4D94CDE5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0AB9BC9" w14:textId="77777777" w:rsidR="008A2D8C" w:rsidRPr="00D66164" w:rsidRDefault="00522E42">
            <w:pPr>
              <w:pStyle w:val="Standard"/>
              <w:snapToGrid w:val="0"/>
              <w:spacing w:after="120" w:line="500" w:lineRule="atLeast"/>
              <w:jc w:val="both"/>
            </w:pPr>
            <w:r w:rsidRPr="00D66164">
              <w:rPr>
                <w:rFonts w:ascii="標楷體" w:eastAsia="標楷體" w:hAnsi="標楷體"/>
                <w:color w:val="000000"/>
              </w:rPr>
              <w:t>二、語言能力</w:t>
            </w:r>
          </w:p>
        </w:tc>
      </w:tr>
      <w:tr w:rsidR="00423A35" w14:paraId="7CD32E58" w14:textId="77777777" w:rsidTr="00423A35">
        <w:trPr>
          <w:cantSplit/>
          <w:trHeight w:val="53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C68BF2F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97B3973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語言類別</w:t>
            </w:r>
          </w:p>
        </w:tc>
        <w:tc>
          <w:tcPr>
            <w:tcW w:w="197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757E6A5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測驗名稱</w:t>
            </w:r>
          </w:p>
        </w:tc>
        <w:tc>
          <w:tcPr>
            <w:tcW w:w="9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237F0C7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測驗日期</w:t>
            </w:r>
          </w:p>
        </w:tc>
        <w:tc>
          <w:tcPr>
            <w:tcW w:w="139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71CDBE8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證件日期文號</w:t>
            </w:r>
          </w:p>
        </w:tc>
        <w:tc>
          <w:tcPr>
            <w:tcW w:w="19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92D366A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認證機關</w:t>
            </w:r>
          </w:p>
        </w:tc>
        <w:tc>
          <w:tcPr>
            <w:tcW w:w="13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68D3FE6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檢定成績</w:t>
            </w: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3D927A8" w14:textId="77777777" w:rsidR="008A2D8C" w:rsidRDefault="00522E42">
            <w:pPr>
              <w:pStyle w:val="Standard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備註</w:t>
            </w:r>
          </w:p>
        </w:tc>
      </w:tr>
      <w:tr w:rsidR="00423A35" w14:paraId="6F69F8E1" w14:textId="77777777" w:rsidTr="00423A35">
        <w:trPr>
          <w:cantSplit/>
          <w:trHeight w:val="615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4CA5EFC3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EBE72E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7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910934C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BEF9E4E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298EC0E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FA4A721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AAC9938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A7ED979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423A35" w14:paraId="52A83326" w14:textId="77777777" w:rsidTr="00423A35">
        <w:trPr>
          <w:cantSplit/>
          <w:trHeight w:val="585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4F7DCEBE" w14:textId="77777777" w:rsidR="008A2D8C" w:rsidRDefault="008A2D8C">
            <w:pPr>
              <w:pStyle w:val="Standard"/>
            </w:pPr>
          </w:p>
        </w:tc>
        <w:tc>
          <w:tcPr>
            <w:tcW w:w="99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871245E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77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78CFFB8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93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73AF9F5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C93E3C0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980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0951BFB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9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35F6737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E078C90" w14:textId="77777777" w:rsidR="008A2D8C" w:rsidRDefault="008A2D8C">
            <w:pPr>
              <w:pStyle w:val="Standard"/>
              <w:spacing w:line="40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8A2D8C" w14:paraId="6B05F81C" w14:textId="77777777" w:rsidTr="00423A35">
        <w:trPr>
          <w:trHeight w:val="338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9BF138C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25D940F" w14:textId="116DA458" w:rsidR="008A2D8C" w:rsidRPr="00D66164" w:rsidRDefault="00324C81" w:rsidP="00324C81">
            <w:pPr>
              <w:pStyle w:val="Standard"/>
              <w:spacing w:after="120" w:line="500" w:lineRule="atLeast"/>
            </w:pPr>
            <w:r w:rsidRPr="00D66164">
              <w:rPr>
                <w:rFonts w:ascii="標楷體" w:eastAsia="標楷體" w:hAnsi="標楷體" w:hint="eastAsia"/>
                <w:color w:val="000000"/>
              </w:rPr>
              <w:t>三、</w:t>
            </w:r>
            <w:r w:rsidR="00522E42" w:rsidRPr="00D66164">
              <w:rPr>
                <w:rFonts w:ascii="標楷體" w:eastAsia="標楷體" w:hAnsi="標楷體"/>
                <w:color w:val="000000"/>
              </w:rPr>
              <w:t>家   屬</w:t>
            </w:r>
          </w:p>
        </w:tc>
      </w:tr>
      <w:tr w:rsidR="008A2D8C" w14:paraId="36A2BA87" w14:textId="77777777" w:rsidTr="00423A35">
        <w:trPr>
          <w:cantSplit/>
          <w:trHeight w:val="295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5F0C4341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47D02D4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稱    謂</w:t>
            </w:r>
          </w:p>
        </w:tc>
        <w:tc>
          <w:tcPr>
            <w:tcW w:w="1724" w:type="dxa"/>
            <w:gridSpan w:val="8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AE286A2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姓       名</w:t>
            </w:r>
          </w:p>
        </w:tc>
        <w:tc>
          <w:tcPr>
            <w:tcW w:w="1980" w:type="dxa"/>
            <w:gridSpan w:val="6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F53EC5C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國民身分證</w:t>
            </w:r>
          </w:p>
          <w:p w14:paraId="319F7AD6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pacing w:val="32"/>
                <w:sz w:val="20"/>
              </w:rPr>
              <w:t>統一編號</w:t>
            </w:r>
          </w:p>
        </w:tc>
        <w:tc>
          <w:tcPr>
            <w:tcW w:w="2619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E382F6B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出 生 日 期</w:t>
            </w:r>
          </w:p>
        </w:tc>
        <w:tc>
          <w:tcPr>
            <w:tcW w:w="2167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C80073E" w14:textId="77777777" w:rsidR="008A2D8C" w:rsidRDefault="00522E42">
            <w:pPr>
              <w:pStyle w:val="Standard"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職      業</w:t>
            </w:r>
          </w:p>
        </w:tc>
      </w:tr>
      <w:tr w:rsidR="00423A35" w14:paraId="165A2FED" w14:textId="77777777" w:rsidTr="00423A35">
        <w:trPr>
          <w:cantSplit/>
          <w:trHeight w:val="346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BDAA131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D66879B" w14:textId="77777777" w:rsidR="00FF6196" w:rsidRDefault="00FF6196"/>
        </w:tc>
        <w:tc>
          <w:tcPr>
            <w:tcW w:w="1724" w:type="dxa"/>
            <w:gridSpan w:val="8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16CFEA1" w14:textId="77777777" w:rsidR="00FF6196" w:rsidRDefault="00FF6196"/>
        </w:tc>
        <w:tc>
          <w:tcPr>
            <w:tcW w:w="1980" w:type="dxa"/>
            <w:gridSpan w:val="6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D713E9A" w14:textId="77777777" w:rsidR="00FF6196" w:rsidRDefault="00FF6196"/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C7B8B29" w14:textId="77777777" w:rsidR="008A2D8C" w:rsidRDefault="00522E42">
            <w:pPr>
              <w:pStyle w:val="Standard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年</w:t>
            </w:r>
          </w:p>
        </w:tc>
        <w:tc>
          <w:tcPr>
            <w:tcW w:w="8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A968F58" w14:textId="77777777" w:rsidR="008A2D8C" w:rsidRDefault="00522E42">
            <w:pPr>
              <w:pStyle w:val="Standard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月</w:t>
            </w:r>
          </w:p>
        </w:tc>
        <w:tc>
          <w:tcPr>
            <w:tcW w:w="9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D05E894" w14:textId="77777777" w:rsidR="008A2D8C" w:rsidRDefault="00522E42">
            <w:pPr>
              <w:pStyle w:val="Standard"/>
              <w:spacing w:line="34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日</w:t>
            </w:r>
          </w:p>
        </w:tc>
        <w:tc>
          <w:tcPr>
            <w:tcW w:w="2167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6B845C9" w14:textId="77777777" w:rsidR="00FF6196" w:rsidRDefault="00FF6196"/>
        </w:tc>
      </w:tr>
      <w:tr w:rsidR="00423A35" w14:paraId="002C9FF7" w14:textId="77777777" w:rsidTr="00423A35">
        <w:trPr>
          <w:trHeight w:val="4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CED4CF9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6AEB6EF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  <w:p w14:paraId="07ACDDCC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DC58EF7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8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F0A4184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7805019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08DC5B2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9E605D2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87A200E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423A35" w14:paraId="7E10CC21" w14:textId="77777777" w:rsidTr="00423A35">
        <w:trPr>
          <w:trHeight w:val="4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4B018957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FEBACE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  <w:p w14:paraId="0B513DCA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6BC36C3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8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D8DC283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26BF61B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2CD2D79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562F43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95FDF92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423A35" w14:paraId="1BA49739" w14:textId="77777777" w:rsidTr="00423A35">
        <w:trPr>
          <w:trHeight w:val="4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657411C9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0DB3957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  <w:p w14:paraId="653398F8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7803E2F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980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DDE4D9D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454773F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76F855A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C5BA2E3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284CC75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8A2D8C" w14:paraId="6C9876A3" w14:textId="77777777" w:rsidTr="00423A35">
        <w:trPr>
          <w:trHeight w:val="639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44A1CB5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A3C0BAA" w14:textId="32ADAEC3" w:rsidR="008A2D8C" w:rsidRPr="00D66164" w:rsidRDefault="00324C81">
            <w:pPr>
              <w:pStyle w:val="Standard"/>
              <w:spacing w:line="440" w:lineRule="exact"/>
            </w:pPr>
            <w:r w:rsidRPr="00D66164">
              <w:rPr>
                <w:rFonts w:ascii="標楷體" w:eastAsia="標楷體" w:hAnsi="標楷體" w:hint="eastAsia"/>
              </w:rPr>
              <w:t>四、</w:t>
            </w:r>
            <w:r w:rsidR="00522E42" w:rsidRPr="00D66164">
              <w:rPr>
                <w:rFonts w:ascii="標楷體" w:eastAsia="標楷體" w:hAnsi="標楷體"/>
              </w:rPr>
              <w:t>經歷與現職</w:t>
            </w:r>
          </w:p>
        </w:tc>
      </w:tr>
      <w:tr w:rsidR="008A2D8C" w14:paraId="624655E0" w14:textId="77777777" w:rsidTr="00423A35">
        <w:trPr>
          <w:trHeight w:val="390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300C2B0D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DDC517C" w14:textId="77777777" w:rsidR="008A2D8C" w:rsidRDefault="00522E42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</w:rPr>
              <w:t>任職機關</w:t>
            </w: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82EF1FD" w14:textId="77777777" w:rsidR="008A2D8C" w:rsidRDefault="00522E42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</w:rPr>
              <w:t>職稱</w:t>
            </w:r>
          </w:p>
        </w:tc>
        <w:tc>
          <w:tcPr>
            <w:tcW w:w="2814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C065EFC" w14:textId="77777777" w:rsidR="008A2D8C" w:rsidRDefault="00522E42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</w:rPr>
              <w:t>工作內容</w:t>
            </w:r>
          </w:p>
        </w:tc>
        <w:tc>
          <w:tcPr>
            <w:tcW w:w="17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B76CED9" w14:textId="77777777" w:rsidR="008A2D8C" w:rsidRDefault="00522E42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</w:rPr>
              <w:t>實際到職日</w:t>
            </w: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7EA4ADA" w14:textId="77777777" w:rsidR="008A2D8C" w:rsidRDefault="00522E42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</w:rPr>
              <w:t>實際離職日</w:t>
            </w:r>
          </w:p>
        </w:tc>
      </w:tr>
      <w:tr w:rsidR="008A2D8C" w14:paraId="73FF989F" w14:textId="77777777" w:rsidTr="00423A35">
        <w:trPr>
          <w:trHeight w:val="454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3F59538F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0E75EFA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7338858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2814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F02648B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9D81AC4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28784D5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</w:tr>
      <w:tr w:rsidR="008A2D8C" w14:paraId="18D6145C" w14:textId="77777777" w:rsidTr="00423A35">
        <w:trPr>
          <w:trHeight w:val="454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2F8F0346" w14:textId="77777777" w:rsidR="008A2D8C" w:rsidRDefault="008A2D8C">
            <w:pPr>
              <w:pStyle w:val="Standard"/>
            </w:pPr>
          </w:p>
        </w:tc>
        <w:tc>
          <w:tcPr>
            <w:tcW w:w="165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C7D637B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24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15E315D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2814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59881CB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1785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6B82DC0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  <w:tc>
          <w:tcPr>
            <w:tcW w:w="216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2BFF2E6" w14:textId="77777777" w:rsidR="008A2D8C" w:rsidRDefault="008A2D8C">
            <w:pPr>
              <w:pStyle w:val="Standard"/>
              <w:spacing w:line="240" w:lineRule="exact"/>
              <w:rPr>
                <w:rFonts w:ascii="標楷體" w:eastAsia="標楷體" w:hAnsi="標楷體"/>
                <w:color w:val="FF0000"/>
                <w:sz w:val="20"/>
              </w:rPr>
            </w:pPr>
          </w:p>
        </w:tc>
      </w:tr>
      <w:tr w:rsidR="008A2D8C" w14:paraId="2E258B3B" w14:textId="77777777" w:rsidTr="00423A35">
        <w:trPr>
          <w:trHeight w:val="361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67D7C6BE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BF05624" w14:textId="77777777" w:rsidR="008A2D8C" w:rsidRDefault="00522E42">
            <w:pPr>
              <w:pStyle w:val="Standard"/>
              <w:spacing w:line="400" w:lineRule="exact"/>
              <w:ind w:firstLine="561"/>
              <w:jc w:val="center"/>
            </w:pPr>
            <w:r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簡                 要                 自                 述</w:t>
            </w:r>
          </w:p>
        </w:tc>
      </w:tr>
      <w:tr w:rsidR="008A2D8C" w14:paraId="76211AEA" w14:textId="77777777" w:rsidTr="00423A35">
        <w:trPr>
          <w:trHeight w:val="603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715B1C57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F5B2180" w14:textId="77777777" w:rsidR="008A2D8C" w:rsidRDefault="008A2D8C">
            <w:pPr>
              <w:pStyle w:val="Standard"/>
              <w:spacing w:line="50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8A2D8C" w14:paraId="21934884" w14:textId="77777777" w:rsidTr="00423A35">
        <w:trPr>
          <w:trHeight w:val="602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6F128707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4D319D8" w14:textId="77777777" w:rsidR="008A2D8C" w:rsidRDefault="008A2D8C">
            <w:pPr>
              <w:pStyle w:val="Standard"/>
              <w:spacing w:line="50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330225" w14:paraId="2B7C692B" w14:textId="77777777" w:rsidTr="00423A35">
        <w:trPr>
          <w:trHeight w:val="602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2A51A9A6" w14:textId="77777777" w:rsidR="00330225" w:rsidRDefault="00330225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9E619E7" w14:textId="77777777" w:rsidR="00330225" w:rsidRDefault="00330225">
            <w:pPr>
              <w:pStyle w:val="Standard"/>
              <w:spacing w:line="50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8A2D8C" w14:paraId="7AE0BB12" w14:textId="77777777" w:rsidTr="00423A35">
        <w:trPr>
          <w:trHeight w:val="602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5EDB5D94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0A1D122" w14:textId="77777777" w:rsidR="008A2D8C" w:rsidRDefault="008A2D8C">
            <w:pPr>
              <w:pStyle w:val="Standard"/>
              <w:spacing w:line="50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8A2D8C" w14:paraId="76A3DDD2" w14:textId="77777777" w:rsidTr="00423A35">
        <w:trPr>
          <w:trHeight w:val="499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1A75AACF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F26980C" w14:textId="77777777" w:rsidR="008A2D8C" w:rsidRDefault="008A2D8C">
            <w:pPr>
              <w:pStyle w:val="Standard"/>
              <w:spacing w:line="320" w:lineRule="atLeast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8A2D8C" w14:paraId="2486B974" w14:textId="77777777" w:rsidTr="00423A35">
        <w:trPr>
          <w:trHeight w:val="631"/>
        </w:trPr>
        <w:tc>
          <w:tcPr>
            <w:tcW w:w="81" w:type="dxa"/>
            <w:tcMar>
              <w:top w:w="0" w:type="dxa"/>
              <w:left w:w="33" w:type="dxa"/>
              <w:bottom w:w="0" w:type="dxa"/>
              <w:right w:w="28" w:type="dxa"/>
            </w:tcMar>
          </w:tcPr>
          <w:p w14:paraId="0781BCD9" w14:textId="77777777" w:rsidR="008A2D8C" w:rsidRDefault="008A2D8C">
            <w:pPr>
              <w:pStyle w:val="Standard"/>
            </w:pPr>
          </w:p>
        </w:tc>
        <w:tc>
          <w:tcPr>
            <w:tcW w:w="10140" w:type="dxa"/>
            <w:gridSpan w:val="2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736988B" w14:textId="77777777" w:rsidR="008A2D8C" w:rsidRDefault="00522E42">
            <w:pPr>
              <w:pStyle w:val="Standard"/>
              <w:spacing w:before="180" w:line="340" w:lineRule="atLeast"/>
            </w:pPr>
            <w:r>
              <w:rPr>
                <w:rFonts w:ascii="標楷體" w:eastAsia="標楷體" w:hAnsi="標楷體"/>
                <w:b/>
                <w:color w:val="000000"/>
              </w:rPr>
              <w:t xml:space="preserve">中華民國     年     月     </w:t>
            </w:r>
            <w:r>
              <w:rPr>
                <w:rFonts w:ascii="標楷體" w:eastAsia="標楷體" w:hAnsi="標楷體"/>
                <w:color w:val="000000"/>
              </w:rPr>
              <w:t>日</w:t>
            </w:r>
          </w:p>
        </w:tc>
      </w:tr>
    </w:tbl>
    <w:p w14:paraId="5F857061" w14:textId="2AFE32F5" w:rsidR="008A2D8C" w:rsidRDefault="00522E42">
      <w:pPr>
        <w:pStyle w:val="Standard"/>
        <w:spacing w:line="240" w:lineRule="exact"/>
        <w:ind w:left="851" w:hanging="851"/>
      </w:pPr>
      <w:r>
        <w:rPr>
          <w:rFonts w:ascii="標楷體" w:eastAsia="標楷體" w:hAnsi="標楷體" w:cs="標楷體"/>
          <w:color w:val="000000"/>
          <w:spacing w:val="11"/>
          <w:sz w:val="22"/>
          <w:szCs w:val="22"/>
        </w:rPr>
        <w:t>備註:1.</w:t>
      </w:r>
      <w:r>
        <w:rPr>
          <w:rFonts w:ascii="標楷體" w:eastAsia="標楷體" w:hAnsi="標楷體"/>
          <w:sz w:val="22"/>
          <w:szCs w:val="22"/>
        </w:rPr>
        <w:t>應徵人員務必以中文正楷清楚填寫報名表內各欄位（</w:t>
      </w:r>
      <w:r>
        <w:rPr>
          <w:rFonts w:ascii="標楷體" w:eastAsia="標楷體" w:hAnsi="標楷體"/>
          <w:b/>
          <w:sz w:val="22"/>
          <w:szCs w:val="22"/>
          <w:u w:val="single"/>
        </w:rPr>
        <w:t>黑粗框內容為本</w:t>
      </w:r>
      <w:r w:rsidR="00324C81">
        <w:rPr>
          <w:rFonts w:ascii="標楷體" w:eastAsia="標楷體" w:hAnsi="標楷體" w:hint="eastAsia"/>
          <w:b/>
          <w:sz w:val="22"/>
          <w:szCs w:val="22"/>
          <w:u w:val="single"/>
        </w:rPr>
        <w:t>分署</w:t>
      </w:r>
      <w:r>
        <w:rPr>
          <w:rFonts w:ascii="標楷體" w:eastAsia="標楷體" w:hAnsi="標楷體"/>
          <w:b/>
          <w:sz w:val="22"/>
          <w:szCs w:val="22"/>
          <w:u w:val="single"/>
        </w:rPr>
        <w:t>審查用，應徵人員不用填寫</w:t>
      </w:r>
      <w:r>
        <w:rPr>
          <w:rFonts w:ascii="標楷體" w:eastAsia="標楷體" w:hAnsi="標楷體"/>
          <w:sz w:val="22"/>
          <w:szCs w:val="22"/>
        </w:rPr>
        <w:t>），並貼妥</w:t>
      </w:r>
      <w:r>
        <w:rPr>
          <w:rFonts w:ascii="標楷體" w:eastAsia="標楷體" w:hAnsi="標楷體"/>
          <w:bCs/>
          <w:sz w:val="22"/>
          <w:szCs w:val="22"/>
        </w:rPr>
        <w:t>最近1年內二吋彩色相片1張及國民</w:t>
      </w:r>
      <w:r>
        <w:rPr>
          <w:rFonts w:ascii="標楷體" w:eastAsia="標楷體" w:hAnsi="標楷體"/>
          <w:sz w:val="22"/>
          <w:szCs w:val="22"/>
        </w:rPr>
        <w:t>身分證正、背面影本。</w:t>
      </w:r>
    </w:p>
    <w:p w14:paraId="1D351FE4" w14:textId="77777777" w:rsidR="008A2D8C" w:rsidRDefault="00522E42">
      <w:pPr>
        <w:pStyle w:val="Standard"/>
        <w:spacing w:line="280" w:lineRule="exact"/>
        <w:ind w:firstLine="572"/>
      </w:pPr>
      <w:r>
        <w:rPr>
          <w:rFonts w:ascii="標楷體" w:eastAsia="標楷體" w:hAnsi="標楷體"/>
          <w:sz w:val="22"/>
          <w:szCs w:val="22"/>
        </w:rPr>
        <w:t>2.應徵人員所提供之個人資料僅作為本次徵才審核應考資格之用。</w:t>
      </w:r>
    </w:p>
    <w:p w14:paraId="1A1541D3" w14:textId="77777777" w:rsidR="008A2D8C" w:rsidRDefault="00522E42">
      <w:pPr>
        <w:pStyle w:val="Standard"/>
        <w:spacing w:line="280" w:lineRule="exact"/>
        <w:ind w:firstLine="572"/>
      </w:pPr>
      <w:r>
        <w:rPr>
          <w:rFonts w:ascii="標楷體" w:eastAsia="標楷體" w:hAnsi="標楷體"/>
          <w:sz w:val="22"/>
          <w:szCs w:val="22"/>
        </w:rPr>
        <w:t>3.本表格不敷使用時，得自行視需要延伸。</w:t>
      </w:r>
    </w:p>
    <w:sectPr w:rsidR="008A2D8C">
      <w:pgSz w:w="11906" w:h="16838"/>
      <w:pgMar w:top="851" w:right="737" w:bottom="567" w:left="85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094D5" w14:textId="77777777" w:rsidR="00BA7B03" w:rsidRDefault="00BA7B03">
      <w:r>
        <w:separator/>
      </w:r>
    </w:p>
  </w:endnote>
  <w:endnote w:type="continuationSeparator" w:id="0">
    <w:p w14:paraId="6AAA3E6F" w14:textId="77777777" w:rsidR="00BA7B03" w:rsidRDefault="00BA7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13DEF4" w14:textId="77777777" w:rsidR="00BA7B03" w:rsidRDefault="00BA7B03">
      <w:r>
        <w:rPr>
          <w:color w:val="000000"/>
        </w:rPr>
        <w:separator/>
      </w:r>
    </w:p>
  </w:footnote>
  <w:footnote w:type="continuationSeparator" w:id="0">
    <w:p w14:paraId="331F6476" w14:textId="77777777" w:rsidR="00BA7B03" w:rsidRDefault="00BA7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D665C"/>
    <w:multiLevelType w:val="multilevel"/>
    <w:tmpl w:val="554A6456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64CB15CE"/>
    <w:multiLevelType w:val="multilevel"/>
    <w:tmpl w:val="5C9C6AA4"/>
    <w:styleLink w:val="WWNum1"/>
    <w:lvl w:ilvl="0">
      <w:start w:val="1"/>
      <w:numFmt w:val="decimal"/>
      <w:lvlText w:val="（%1）"/>
      <w:lvlJc w:val="left"/>
      <w:pPr>
        <w:ind w:left="2436" w:hanging="735"/>
      </w:pPr>
    </w:lvl>
    <w:lvl w:ilvl="1">
      <w:start w:val="1"/>
      <w:numFmt w:val="japaneseCounting"/>
      <w:lvlText w:val="（%2）"/>
      <w:lvlJc w:val="left"/>
      <w:pPr>
        <w:ind w:left="2931" w:hanging="750"/>
      </w:pPr>
    </w:lvl>
    <w:lvl w:ilvl="2">
      <w:start w:val="1"/>
      <w:numFmt w:val="japaneseCounting"/>
      <w:lvlText w:val="%3、"/>
      <w:lvlJc w:val="left"/>
      <w:pPr>
        <w:ind w:left="3381" w:hanging="720"/>
      </w:pPr>
    </w:lvl>
    <w:lvl w:ilvl="3">
      <w:start w:val="1"/>
      <w:numFmt w:val="decimal"/>
      <w:lvlText w:val="%4."/>
      <w:lvlJc w:val="left"/>
      <w:pPr>
        <w:ind w:left="3501" w:hanging="360"/>
      </w:pPr>
    </w:lvl>
    <w:lvl w:ilvl="4">
      <w:start w:val="1"/>
      <w:numFmt w:val="ideographTraditional"/>
      <w:lvlText w:val="%5、"/>
      <w:lvlJc w:val="left"/>
      <w:pPr>
        <w:ind w:left="4101" w:hanging="480"/>
      </w:pPr>
    </w:lvl>
    <w:lvl w:ilvl="5">
      <w:start w:val="1"/>
      <w:numFmt w:val="lowerRoman"/>
      <w:lvlText w:val="%6."/>
      <w:lvlJc w:val="right"/>
      <w:pPr>
        <w:ind w:left="4581" w:hanging="480"/>
      </w:pPr>
    </w:lvl>
    <w:lvl w:ilvl="6">
      <w:start w:val="1"/>
      <w:numFmt w:val="decimal"/>
      <w:lvlText w:val="%7."/>
      <w:lvlJc w:val="left"/>
      <w:pPr>
        <w:ind w:left="5061" w:hanging="480"/>
      </w:pPr>
    </w:lvl>
    <w:lvl w:ilvl="7">
      <w:start w:val="1"/>
      <w:numFmt w:val="ideographTraditional"/>
      <w:lvlText w:val="%8、"/>
      <w:lvlJc w:val="left"/>
      <w:pPr>
        <w:ind w:left="5541" w:hanging="480"/>
      </w:pPr>
    </w:lvl>
    <w:lvl w:ilvl="8">
      <w:start w:val="1"/>
      <w:numFmt w:val="lowerRoman"/>
      <w:lvlText w:val="%9."/>
      <w:lvlJc w:val="right"/>
      <w:pPr>
        <w:ind w:left="6021" w:hanging="480"/>
      </w:pPr>
    </w:lvl>
  </w:abstractNum>
  <w:num w:numId="1" w16cid:durableId="286010998">
    <w:abstractNumId w:val="0"/>
  </w:num>
  <w:num w:numId="2" w16cid:durableId="1151099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CB9"/>
    <w:rsid w:val="00142954"/>
    <w:rsid w:val="00167D32"/>
    <w:rsid w:val="00192340"/>
    <w:rsid w:val="00324C81"/>
    <w:rsid w:val="00330225"/>
    <w:rsid w:val="003A2BCF"/>
    <w:rsid w:val="00423A35"/>
    <w:rsid w:val="00522E42"/>
    <w:rsid w:val="00690200"/>
    <w:rsid w:val="007C539D"/>
    <w:rsid w:val="007E5592"/>
    <w:rsid w:val="00872D09"/>
    <w:rsid w:val="008A2D8C"/>
    <w:rsid w:val="008D5B1D"/>
    <w:rsid w:val="00904FB1"/>
    <w:rsid w:val="009460CC"/>
    <w:rsid w:val="009B69D5"/>
    <w:rsid w:val="00A07CB9"/>
    <w:rsid w:val="00A6728A"/>
    <w:rsid w:val="00A750DE"/>
    <w:rsid w:val="00B14F79"/>
    <w:rsid w:val="00BA7B03"/>
    <w:rsid w:val="00C31669"/>
    <w:rsid w:val="00C42419"/>
    <w:rsid w:val="00D66164"/>
    <w:rsid w:val="00FD049F"/>
    <w:rsid w:val="00FF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8E109C"/>
  <w15:docId w15:val="{850123CE-CCDD-4770-AC32-DC700CA0C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pacing w:line="360" w:lineRule="atLeast"/>
    </w:pPr>
    <w:rPr>
      <w:rFonts w:eastAsia="細明體"/>
      <w:kern w:val="0"/>
      <w:sz w:val="20"/>
      <w:szCs w:val="20"/>
    </w:rPr>
  </w:style>
  <w:style w:type="paragraph" w:customStyle="1" w:styleId="10">
    <w:name w:val="字元 字元1 字元 字元 字元"/>
    <w:basedOn w:val="Standard"/>
    <w:pPr>
      <w:widowControl/>
      <w:spacing w:after="160" w:line="240" w:lineRule="exact"/>
    </w:pPr>
    <w:rPr>
      <w:rFonts w:ascii="Tahoma" w:eastAsia="Tahoma" w:hAnsi="Tahoma" w:cs="Tahoma"/>
      <w:kern w:val="0"/>
      <w:sz w:val="20"/>
      <w:szCs w:val="20"/>
      <w:lang w:eastAsia="en-US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 w:cs="F"/>
      <w:sz w:val="18"/>
      <w:szCs w:val="18"/>
    </w:rPr>
  </w:style>
  <w:style w:type="character" w:customStyle="1" w:styleId="a8">
    <w:name w:val="頁首 字元"/>
    <w:basedOn w:val="a0"/>
    <w:rPr>
      <w:rFonts w:ascii="Times New Roman" w:eastAsia="細明體" w:hAnsi="Times New Roman" w:cs="Times New Roman"/>
      <w:kern w:val="0"/>
      <w:sz w:val="20"/>
      <w:szCs w:val="20"/>
    </w:rPr>
  </w:style>
  <w:style w:type="character" w:customStyle="1" w:styleId="a9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libri Light" w:eastAsia="新細明體" w:hAnsi="Calibri Light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0215017\Desktop\108&#24180;&#24230;&#33256;&#26178;&#20154;&#21729;&#36039;&#26009;1090820\&#26032;&#31481;&#26519;&#21312;&#31649;&#29702;&#34389;&#25033;&#24501;&#33256;&#26178;&#20154;&#21729;&#22577;&#21517;&#34920;1090101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新竹林區管理處應徵臨時人員報名表1090101</Template>
  <TotalTime>7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f0215017</dc:creator>
  <cp:lastModifiedBy>吳鳳嬌</cp:lastModifiedBy>
  <cp:revision>8</cp:revision>
  <cp:lastPrinted>2020-01-06T07:08:00Z</cp:lastPrinted>
  <dcterms:created xsi:type="dcterms:W3CDTF">2022-05-27T03:41:00Z</dcterms:created>
  <dcterms:modified xsi:type="dcterms:W3CDTF">2026-04-01T05:42:00Z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